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b0158a123d664e2a" Type="http://schemas.microsoft.com/office/2007/relationships/ui/extensibility" Target="customUI/customUI1455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AF431" w14:textId="0C6F8C8F" w:rsidR="00690C0A" w:rsidRDefault="001B4996" w:rsidP="00690C0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8820F8" wp14:editId="25AFB903">
                <wp:simplePos x="0" y="0"/>
                <wp:positionH relativeFrom="column">
                  <wp:posOffset>5363955</wp:posOffset>
                </wp:positionH>
                <wp:positionV relativeFrom="paragraph">
                  <wp:posOffset>6206932</wp:posOffset>
                </wp:positionV>
                <wp:extent cx="2498502" cy="723569"/>
                <wp:effectExtent l="0" t="0" r="16510" b="19685"/>
                <wp:wrapNone/>
                <wp:docPr id="21254058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0EA1FA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1468D980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156CC9A3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820F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2.35pt;margin-top:488.75pt;width:196.75pt;height:56.9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" fillcolor="white [3201]" strokecolor="white [3212]" strokeweight=".5pt">
                <v:textbox>
                  <w:txbxContent>
                    <w:p w14:paraId="680EA1FA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1468D980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156CC9A3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F18DA2" wp14:editId="3FCB1CAF">
                <wp:simplePos x="0" y="0"/>
                <wp:positionH relativeFrom="column">
                  <wp:posOffset>1856105</wp:posOffset>
                </wp:positionH>
                <wp:positionV relativeFrom="paragraph">
                  <wp:posOffset>6164884</wp:posOffset>
                </wp:positionV>
                <wp:extent cx="2498502" cy="723569"/>
                <wp:effectExtent l="0" t="0" r="16510" b="19685"/>
                <wp:wrapNone/>
                <wp:docPr id="11690952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19B57D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26545D4B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0D8BDAC5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8DA2" id="_x0000_s1027" type="#_x0000_t202" style="position:absolute;margin-left:146.15pt;margin-top:485.4pt;width:196.75pt;height:56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" fillcolor="white [3201]" strokecolor="white [3212]" strokeweight=".5pt">
                <v:textbox>
                  <w:txbxContent>
                    <w:p w14:paraId="6519B57D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26545D4B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0D8BDAC5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8C0B3C" wp14:editId="64A9D376">
                <wp:simplePos x="0" y="0"/>
                <wp:positionH relativeFrom="margin">
                  <wp:posOffset>1636851</wp:posOffset>
                </wp:positionH>
                <wp:positionV relativeFrom="paragraph">
                  <wp:posOffset>2813050</wp:posOffset>
                </wp:positionV>
                <wp:extent cx="3251200" cy="3362960"/>
                <wp:effectExtent l="0" t="0" r="25400" b="27940"/>
                <wp:wrapNone/>
                <wp:docPr id="203469644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33629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A8ED4" id="Oval 6" o:spid="_x0000_s1026" style="position:absolute;margin-left:128.9pt;margin-top:221.5pt;width:256pt;height:264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20DFEB" wp14:editId="28464BB3">
                <wp:simplePos x="0" y="0"/>
                <wp:positionH relativeFrom="margin">
                  <wp:posOffset>5068901</wp:posOffset>
                </wp:positionH>
                <wp:positionV relativeFrom="paragraph">
                  <wp:posOffset>2827655</wp:posOffset>
                </wp:positionV>
                <wp:extent cx="3251641" cy="3363401"/>
                <wp:effectExtent l="0" t="0" r="25400" b="27940"/>
                <wp:wrapNone/>
                <wp:docPr id="141982003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641" cy="336340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C557D" id="Oval 6" o:spid="_x0000_s1026" style="position:absolute;margin-left:399.15pt;margin-top:222.65pt;width:256.05pt;height:264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61312" behindDoc="0" locked="0" layoutInCell="1" allowOverlap="1" wp14:anchorId="3AAEF5A5" wp14:editId="53142AD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048875" cy="7745730"/>
            <wp:effectExtent l="0" t="0" r="9525" b="7620"/>
            <wp:wrapSquare wrapText="bothSides"/>
            <wp:docPr id="1116009551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09551" name="Picture 2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96">
        <w:rPr>
          <w:noProof/>
        </w:rPr>
        <w:t>8</w:t>
      </w:r>
    </w:p>
    <w:p w14:paraId="456E3B38" w14:textId="2052CE0F" w:rsidR="00690C0A" w:rsidRDefault="001729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D98F5A" wp14:editId="57F47A2C">
                <wp:simplePos x="0" y="0"/>
                <wp:positionH relativeFrom="column">
                  <wp:posOffset>463882</wp:posOffset>
                </wp:positionH>
                <wp:positionV relativeFrom="paragraph">
                  <wp:posOffset>5488250</wp:posOffset>
                </wp:positionV>
                <wp:extent cx="2498502" cy="723569"/>
                <wp:effectExtent l="0" t="0" r="16510" b="19685"/>
                <wp:wrapNone/>
                <wp:docPr id="194526499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32DFCC" w14:textId="7266BF8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Nom </w:t>
                            </w:r>
                            <w:proofErr w:type="spellStart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  <w:t>Prénom</w:t>
                            </w:r>
                            <w:proofErr w:type="spellEnd"/>
                          </w:p>
                          <w:p w14:paraId="250D89D4" w14:textId="7777777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  <w:t>Fonction</w:t>
                            </w:r>
                            <w:proofErr w:type="spellEnd"/>
                          </w:p>
                          <w:p w14:paraId="56DB1466" w14:textId="38E42FE0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  <w:t>Adresse</w:t>
                            </w:r>
                            <w:proofErr w:type="spellEnd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8F5A" id="_x0000_s1028" type="#_x0000_t202" style="position:absolute;margin-left:36.55pt;margin-top:432.15pt;width:196.75pt;height:56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" fillcolor="white [3201]" strokecolor="white [3212]" strokeweight=".5pt">
                <v:textbox>
                  <w:txbxContent>
                    <w:p w14:paraId="0732DFCC" w14:textId="7266BF8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  <w:t xml:space="preserve">Nom </w:t>
                      </w:r>
                      <w:proofErr w:type="spellStart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  <w:t>Prénom</w:t>
                      </w:r>
                      <w:proofErr w:type="spellEnd"/>
                    </w:p>
                    <w:p w14:paraId="250D89D4" w14:textId="7777777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  <w:t>Fonction</w:t>
                      </w:r>
                      <w:proofErr w:type="spellEnd"/>
                    </w:p>
                    <w:p w14:paraId="56DB1466" w14:textId="38E42FE0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  <w:t>Adresse</w:t>
                      </w:r>
                      <w:proofErr w:type="spellEnd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</w:rPr>
                        <w:t xml:space="preserve"> e-mail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B086B3" wp14:editId="20AFCD2D">
                <wp:simplePos x="0" y="0"/>
                <wp:positionH relativeFrom="margin">
                  <wp:align>right</wp:align>
                </wp:positionH>
                <wp:positionV relativeFrom="paragraph">
                  <wp:posOffset>5568895</wp:posOffset>
                </wp:positionV>
                <wp:extent cx="2498502" cy="723569"/>
                <wp:effectExtent l="0" t="0" r="16510" b="19685"/>
                <wp:wrapNone/>
                <wp:docPr id="19986422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97EBC1" w14:textId="474F010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033C2E53" w14:textId="7777777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36C9D1B0" w14:textId="7777777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86B3" id="_x0000_s1029" type="#_x0000_t202" style="position:absolute;margin-left:145.55pt;margin-top:438.5pt;width:196.75pt;height:56.95pt;z-index:251698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" fillcolor="white [3201]" strokecolor="white [3212]" strokeweight=".5pt">
                <v:textbox>
                  <w:txbxContent>
                    <w:p w14:paraId="7497EBC1" w14:textId="474F010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033C2E53" w14:textId="7777777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36C9D1B0" w14:textId="7777777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EB16D5" wp14:editId="534F3715">
                <wp:simplePos x="0" y="0"/>
                <wp:positionH relativeFrom="column">
                  <wp:posOffset>3590759</wp:posOffset>
                </wp:positionH>
                <wp:positionV relativeFrom="paragraph">
                  <wp:posOffset>6111240</wp:posOffset>
                </wp:positionV>
                <wp:extent cx="2498502" cy="723569"/>
                <wp:effectExtent l="0" t="0" r="16510" b="19685"/>
                <wp:wrapNone/>
                <wp:docPr id="3047212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64F198" w14:textId="5D50735E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03953422" w14:textId="7777777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0DFD9CA6" w14:textId="77777777" w:rsidR="00172908" w:rsidRPr="00172908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72908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16D5" id="_x0000_s1030" type="#_x0000_t202" style="position:absolute;margin-left:282.75pt;margin-top:481.2pt;width:196.75pt;height:56.9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" fillcolor="white [3201]" strokecolor="white [3212]" strokeweight=".5pt">
                <v:textbox>
                  <w:txbxContent>
                    <w:p w14:paraId="6864F198" w14:textId="5D50735E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03953422" w14:textId="7777777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0DFD9CA6" w14:textId="77777777" w:rsidR="00172908" w:rsidRPr="00172908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72908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9D389C" wp14:editId="1F47FA3A">
                <wp:simplePos x="0" y="0"/>
                <wp:positionH relativeFrom="margin">
                  <wp:posOffset>6525260</wp:posOffset>
                </wp:positionH>
                <wp:positionV relativeFrom="paragraph">
                  <wp:posOffset>2642566</wp:posOffset>
                </wp:positionV>
                <wp:extent cx="2838615" cy="2878069"/>
                <wp:effectExtent l="0" t="0" r="19050" b="17780"/>
                <wp:wrapNone/>
                <wp:docPr id="6341605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917A5" id="Oval 6" o:spid="_x0000_s1026" style="position:absolute;margin-left:513.8pt;margin-top:208.1pt;width:223.5pt;height:226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251451" wp14:editId="0515ABC8">
                <wp:simplePos x="0" y="0"/>
                <wp:positionH relativeFrom="margin">
                  <wp:posOffset>3399984</wp:posOffset>
                </wp:positionH>
                <wp:positionV relativeFrom="paragraph">
                  <wp:posOffset>3177484</wp:posOffset>
                </wp:positionV>
                <wp:extent cx="2838615" cy="2878069"/>
                <wp:effectExtent l="0" t="0" r="19050" b="17780"/>
                <wp:wrapNone/>
                <wp:docPr id="17319565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4ED76" id="Oval 6" o:spid="_x0000_s1026" style="position:absolute;margin-left:267.7pt;margin-top:250.2pt;width:223.5pt;height:226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E14E5" wp14:editId="34E13360">
                <wp:simplePos x="0" y="0"/>
                <wp:positionH relativeFrom="margin">
                  <wp:posOffset>314077</wp:posOffset>
                </wp:positionH>
                <wp:positionV relativeFrom="paragraph">
                  <wp:posOffset>2548393</wp:posOffset>
                </wp:positionV>
                <wp:extent cx="2838615" cy="2878069"/>
                <wp:effectExtent l="0" t="0" r="19050" b="17780"/>
                <wp:wrapNone/>
                <wp:docPr id="70209509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8C062" id="Oval 6" o:spid="_x0000_s1026" style="position:absolute;margin-left:24.75pt;margin-top:200.65pt;width:223.5pt;height:226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60288" behindDoc="1" locked="0" layoutInCell="1" allowOverlap="1" wp14:anchorId="5BE04390" wp14:editId="61136AA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136294" cy="7759337"/>
            <wp:effectExtent l="0" t="0" r="0" b="0"/>
            <wp:wrapSquare wrapText="bothSides"/>
            <wp:docPr id="467820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294" cy="77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C0A">
        <w:br w:type="page"/>
      </w:r>
    </w:p>
    <w:p w14:paraId="0099BE0E" w14:textId="0270E7FF" w:rsidR="00690C0A" w:rsidRDefault="001B4996" w:rsidP="00690C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0DAA8" wp14:editId="5FC9DC2B">
                <wp:simplePos x="0" y="0"/>
                <wp:positionH relativeFrom="margin">
                  <wp:align>right</wp:align>
                </wp:positionH>
                <wp:positionV relativeFrom="paragraph">
                  <wp:posOffset>4098897</wp:posOffset>
                </wp:positionV>
                <wp:extent cx="2339064" cy="723569"/>
                <wp:effectExtent l="0" t="0" r="23495" b="19685"/>
                <wp:wrapNone/>
                <wp:docPr id="210092972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DE3FED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594743C8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1E0043F3" w14:textId="77777777" w:rsidR="001B4996" w:rsidRPr="001B4996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DAA8" id="_x0000_s1031" type="#_x0000_t202" style="position:absolute;margin-left:133pt;margin-top:322.75pt;width:184.2pt;height:56.9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" fillcolor="white [3201]" strokecolor="white [3212]" strokeweight=".5pt">
                <v:textbox>
                  <w:txbxContent>
                    <w:p w14:paraId="30DE3FED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594743C8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1E0043F3" w14:textId="77777777" w:rsidR="001B4996" w:rsidRPr="001B4996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4A11B" wp14:editId="49090C81">
                <wp:simplePos x="0" y="0"/>
                <wp:positionH relativeFrom="margin">
                  <wp:posOffset>2596101</wp:posOffset>
                </wp:positionH>
                <wp:positionV relativeFrom="paragraph">
                  <wp:posOffset>2381416</wp:posOffset>
                </wp:positionV>
                <wp:extent cx="4078881" cy="4146909"/>
                <wp:effectExtent l="0" t="0" r="17145" b="25400"/>
                <wp:wrapNone/>
                <wp:docPr id="14402123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881" cy="414690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AB7EE" id="Oval 6" o:spid="_x0000_s1026" style="position:absolute;margin-left:204.4pt;margin-top:187.5pt;width:321.15pt;height:3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58240" behindDoc="0" locked="0" layoutInCell="1" allowOverlap="1" wp14:anchorId="0E71E993" wp14:editId="43F71BFF">
            <wp:simplePos x="0" y="0"/>
            <wp:positionH relativeFrom="page">
              <wp:align>right</wp:align>
            </wp:positionH>
            <wp:positionV relativeFrom="page">
              <wp:posOffset>9625</wp:posOffset>
            </wp:positionV>
            <wp:extent cx="10113645" cy="7777213"/>
            <wp:effectExtent l="0" t="0" r="1905" b="0"/>
            <wp:wrapSquare wrapText="bothSides"/>
            <wp:docPr id="124877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16A0B7" w14:textId="42D85AE9" w:rsidR="00F8354F" w:rsidRPr="00690C0A" w:rsidRDefault="00DB7AB3" w:rsidP="00690C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2480AE" wp14:editId="78DCF0C7">
                <wp:simplePos x="0" y="0"/>
                <wp:positionH relativeFrom="margin">
                  <wp:posOffset>2111220</wp:posOffset>
                </wp:positionH>
                <wp:positionV relativeFrom="paragraph">
                  <wp:posOffset>6207024</wp:posOffset>
                </wp:positionV>
                <wp:extent cx="2339064" cy="723569"/>
                <wp:effectExtent l="0" t="0" r="23495" b="19685"/>
                <wp:wrapNone/>
                <wp:docPr id="11527214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FC7990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2DD07BA8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3224A4F0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80AE" id="_x0000_s1032" type="#_x0000_t202" style="position:absolute;margin-left:166.25pt;margin-top:488.75pt;width:184.2pt;height:56.9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" fillcolor="white [3201]" strokecolor="white [3212]" strokeweight=".5pt">
                <v:textbox>
                  <w:txbxContent>
                    <w:p w14:paraId="61FC7990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2DD07BA8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3224A4F0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ECFEF1" wp14:editId="3CD201B0">
                <wp:simplePos x="0" y="0"/>
                <wp:positionH relativeFrom="margin">
                  <wp:posOffset>-228083</wp:posOffset>
                </wp:positionH>
                <wp:positionV relativeFrom="paragraph">
                  <wp:posOffset>6223819</wp:posOffset>
                </wp:positionV>
                <wp:extent cx="2339064" cy="723569"/>
                <wp:effectExtent l="0" t="0" r="23495" b="19685"/>
                <wp:wrapNone/>
                <wp:docPr id="4966186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98F65B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1C2FB643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6D6FDA77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EF1" id="_x0000_s1033" type="#_x0000_t202" style="position:absolute;margin-left:-17.95pt;margin-top:490.05pt;width:184.2pt;height:56.9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" fillcolor="white [3201]" strokecolor="white [3212]" strokeweight=".5pt">
                <v:textbox>
                  <w:txbxContent>
                    <w:p w14:paraId="1998F65B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1C2FB643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6D6FDA77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4E29E4" wp14:editId="02F2786E">
                <wp:simplePos x="0" y="0"/>
                <wp:positionH relativeFrom="margin">
                  <wp:posOffset>7000240</wp:posOffset>
                </wp:positionH>
                <wp:positionV relativeFrom="paragraph">
                  <wp:posOffset>5130509</wp:posOffset>
                </wp:positionV>
                <wp:extent cx="2339064" cy="723569"/>
                <wp:effectExtent l="0" t="0" r="23495" b="19685"/>
                <wp:wrapNone/>
                <wp:docPr id="7073218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CDA081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3B9332E8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1914B10C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29E4" id="_x0000_s1034" type="#_x0000_t202" style="position:absolute;margin-left:551.2pt;margin-top:404pt;width:184.2pt;height:56.9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" fillcolor="white [3201]" strokecolor="white [3212]" strokeweight=".5pt">
                <v:textbox>
                  <w:txbxContent>
                    <w:p w14:paraId="10CDA081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3B9332E8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1914B10C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85DF52" wp14:editId="2A499072">
                <wp:simplePos x="0" y="0"/>
                <wp:positionH relativeFrom="margin">
                  <wp:posOffset>4661731</wp:posOffset>
                </wp:positionH>
                <wp:positionV relativeFrom="paragraph">
                  <wp:posOffset>5114658</wp:posOffset>
                </wp:positionV>
                <wp:extent cx="2339064" cy="723569"/>
                <wp:effectExtent l="0" t="0" r="23495" b="19685"/>
                <wp:wrapNone/>
                <wp:docPr id="14172553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8AC67C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Nom Prénom</w:t>
                            </w:r>
                          </w:p>
                          <w:p w14:paraId="47ED72C4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Fonction</w:t>
                            </w:r>
                          </w:p>
                          <w:p w14:paraId="7B589C5F" w14:textId="77777777" w:rsidR="00DB7AB3" w:rsidRPr="001B4996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Adresse </w:t>
                            </w:r>
                            <w:proofErr w:type="gramStart"/>
                            <w:r w:rsidRPr="001B4996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e-mail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DF52" id="_x0000_s1035" type="#_x0000_t202" style="position:absolute;margin-left:367.05pt;margin-top:402.75pt;width:184.2pt;height:56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" fillcolor="white [3201]" strokecolor="white [3212]" strokeweight=".5pt">
                <v:textbox>
                  <w:txbxContent>
                    <w:p w14:paraId="558AC67C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Nom Prénom</w:t>
                      </w:r>
                    </w:p>
                    <w:p w14:paraId="47ED72C4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Fonction</w:t>
                      </w:r>
                    </w:p>
                    <w:p w14:paraId="7B589C5F" w14:textId="77777777" w:rsidR="00DB7AB3" w:rsidRPr="001B4996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</w:pPr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Adresse </w:t>
                      </w:r>
                      <w:proofErr w:type="gramStart"/>
                      <w:r w:rsidRPr="001B4996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fr-FR"/>
                        </w:rPr>
                        <w:t>e-mail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692285" wp14:editId="4884A78F">
                <wp:simplePos x="0" y="0"/>
                <wp:positionH relativeFrom="margin">
                  <wp:posOffset>7019925</wp:posOffset>
                </wp:positionH>
                <wp:positionV relativeFrom="paragraph">
                  <wp:posOffset>2815246</wp:posOffset>
                </wp:positionV>
                <wp:extent cx="2144995" cy="2179178"/>
                <wp:effectExtent l="0" t="0" r="27305" b="12065"/>
                <wp:wrapNone/>
                <wp:docPr id="1759662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701E2" id="Oval 6" o:spid="_x0000_s1026" style="position:absolute;margin-left:552.75pt;margin-top:221.65pt;width:168.9pt;height:171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911EC3" wp14:editId="1032A4EC">
                <wp:simplePos x="0" y="0"/>
                <wp:positionH relativeFrom="margin">
                  <wp:posOffset>4725825</wp:posOffset>
                </wp:positionH>
                <wp:positionV relativeFrom="paragraph">
                  <wp:posOffset>2871387</wp:posOffset>
                </wp:positionV>
                <wp:extent cx="2144995" cy="2179178"/>
                <wp:effectExtent l="0" t="0" r="27305" b="12065"/>
                <wp:wrapNone/>
                <wp:docPr id="3444499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1372A" id="Oval 6" o:spid="_x0000_s1026" style="position:absolute;margin-left:372.1pt;margin-top:226.1pt;width:168.9pt;height:171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M0DY3ThAAAADA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4814BB" wp14:editId="6D63CC38">
                <wp:simplePos x="0" y="0"/>
                <wp:positionH relativeFrom="margin">
                  <wp:posOffset>2240915</wp:posOffset>
                </wp:positionH>
                <wp:positionV relativeFrom="paragraph">
                  <wp:posOffset>3915119</wp:posOffset>
                </wp:positionV>
                <wp:extent cx="2144995" cy="2179178"/>
                <wp:effectExtent l="0" t="0" r="27305" b="12065"/>
                <wp:wrapNone/>
                <wp:docPr id="108329113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7004E" id="Oval 6" o:spid="_x0000_s1026" style="position:absolute;margin-left:176.45pt;margin-top:308.3pt;width:168.9pt;height:171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ECM0mbhAAAACw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51DEC" wp14:editId="59AA5F49">
                <wp:simplePos x="0" y="0"/>
                <wp:positionH relativeFrom="margin">
                  <wp:posOffset>-98277</wp:posOffset>
                </wp:positionH>
                <wp:positionV relativeFrom="paragraph">
                  <wp:posOffset>3969521</wp:posOffset>
                </wp:positionV>
                <wp:extent cx="2144995" cy="2179178"/>
                <wp:effectExtent l="0" t="0" r="27305" b="12065"/>
                <wp:wrapNone/>
                <wp:docPr id="16558741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882A6" id="Oval 6" o:spid="_x0000_s1026" style="position:absolute;margin-left:-7.75pt;margin-top:312.55pt;width:168.9pt;height:171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KyPIALhAAAACw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91D96B1" wp14:editId="6630BAC3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10058400" cy="7756525"/>
            <wp:effectExtent l="0" t="0" r="0" b="0"/>
            <wp:wrapNone/>
            <wp:docPr id="10693110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</w:t>
      </w:r>
    </w:p>
    <w:sectPr w:rsidR="00F8354F" w:rsidRPr="00690C0A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89E0" w14:textId="77777777" w:rsidR="00C70EC5" w:rsidRDefault="00C70EC5">
      <w:pPr>
        <w:spacing w:before="0" w:after="0"/>
      </w:pPr>
      <w:r>
        <w:separator/>
      </w:r>
    </w:p>
  </w:endnote>
  <w:endnote w:type="continuationSeparator" w:id="0">
    <w:p w14:paraId="43B34BB2" w14:textId="77777777" w:rsidR="00C70EC5" w:rsidRDefault="00C70E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8E6BE" w14:textId="77777777" w:rsidR="00C70EC5" w:rsidRDefault="00C70EC5">
      <w:pPr>
        <w:spacing w:before="0" w:after="0"/>
      </w:pPr>
      <w:r>
        <w:separator/>
      </w:r>
    </w:p>
  </w:footnote>
  <w:footnote w:type="continuationSeparator" w:id="0">
    <w:p w14:paraId="413D5004" w14:textId="77777777" w:rsidR="00C70EC5" w:rsidRDefault="00C70EC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</w:docVars>
  <w:rsids>
    <w:rsidRoot w:val="00690C0A"/>
    <w:rsid w:val="00041862"/>
    <w:rsid w:val="000958A4"/>
    <w:rsid w:val="000D353A"/>
    <w:rsid w:val="00172908"/>
    <w:rsid w:val="001B4996"/>
    <w:rsid w:val="001E5A18"/>
    <w:rsid w:val="00262469"/>
    <w:rsid w:val="002F7422"/>
    <w:rsid w:val="003B46B4"/>
    <w:rsid w:val="003F5669"/>
    <w:rsid w:val="00532D2F"/>
    <w:rsid w:val="00690C0A"/>
    <w:rsid w:val="006D69BC"/>
    <w:rsid w:val="007348FB"/>
    <w:rsid w:val="007D0B2E"/>
    <w:rsid w:val="007F20A4"/>
    <w:rsid w:val="007F7A5D"/>
    <w:rsid w:val="00804FC2"/>
    <w:rsid w:val="00961259"/>
    <w:rsid w:val="00A03BF5"/>
    <w:rsid w:val="00AF1308"/>
    <w:rsid w:val="00AF1C8A"/>
    <w:rsid w:val="00B50AB4"/>
    <w:rsid w:val="00B936C4"/>
    <w:rsid w:val="00BE55EB"/>
    <w:rsid w:val="00C70EC5"/>
    <w:rsid w:val="00C93FA7"/>
    <w:rsid w:val="00CA55EB"/>
    <w:rsid w:val="00DB7AB3"/>
    <w:rsid w:val="00E6043F"/>
    <w:rsid w:val="00EA11E4"/>
    <w:rsid w:val="00EA45F5"/>
    <w:rsid w:val="00EE3796"/>
    <w:rsid w:val="00F0731E"/>
    <w:rsid w:val="00F8354F"/>
    <w:rsid w:val="00F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2B6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s.benaldjia\AppData\Local\Microsoft\Office\16.0\DTS\en-US%7b5914C1C4-B2BC-4E71-854C-7D36C63DEEAD%7d\%7b6B96A12C-8860-4312-9982-A047329847F0%7dtf16382939_win32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UI/customUI1455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48ECA4-865C-41E1-9B96-5316E8B9FD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3477A47-FBB9-4211-BAD9-51AE9DE40E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B5894-BA6F-4181-B64C-4BD8C69214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39F575-7506-477F-B88B-113F20CD0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{6B96A12C-8860-4312-9982-A047329847F0}tf16382939_win32.dotm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2023-04-14T13:06:00Z</dcterms:created>
  <dcterms:modified xsi:type="dcterms:W3CDTF">2023-04-14T14:06:00Z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