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b0158a123d664e2a" Type="http://schemas.microsoft.com/office/2007/relationships/ui/extensibility" Target="customUI/customUI1455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AF431" w14:textId="75466528" w:rsidR="00690C0A" w:rsidRDefault="00590995" w:rsidP="00690C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E4050CA" wp14:editId="21EAE12F">
                <wp:simplePos x="0" y="0"/>
                <wp:positionH relativeFrom="margin">
                  <wp:posOffset>-78252</wp:posOffset>
                </wp:positionH>
                <wp:positionV relativeFrom="paragraph">
                  <wp:posOffset>350682</wp:posOffset>
                </wp:positionV>
                <wp:extent cx="8620125" cy="809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01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2704A" w14:textId="0FF5A284" w:rsidR="005A6684" w:rsidRPr="0093415E" w:rsidRDefault="005A6684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5E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93415E" w:rsidRPr="0093415E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ALEBA DELEGATES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050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15pt;margin-top:27.6pt;width:678.75pt;height:63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" strokecolor="white [3212]">
                <v:textbox>
                  <w:txbxContent>
                    <w:p w14:paraId="4BE2704A" w14:textId="0FF5A284" w:rsidR="005A6684" w:rsidRPr="0093415E" w:rsidRDefault="005A6684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415E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93415E" w:rsidRPr="0093415E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ALEBA DELEGATES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3A46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AA6D1B8" wp14:editId="0800A5D8">
                <wp:simplePos x="0" y="0"/>
                <wp:positionH relativeFrom="column">
                  <wp:posOffset>-247650</wp:posOffset>
                </wp:positionH>
                <wp:positionV relativeFrom="paragraph">
                  <wp:posOffset>3143250</wp:posOffset>
                </wp:positionV>
                <wp:extent cx="1752600" cy="94297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70741" w14:textId="39833860" w:rsidR="00BF3A46" w:rsidRPr="00BF3A46" w:rsidRDefault="00BF3A46" w:rsidP="00BF3A46">
                            <w:pPr>
                              <w:jc w:val="center"/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BF3A46"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Don't hesitate to contact them</w:t>
                            </w:r>
                            <w:r w:rsidRPr="00BF3A46"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6D1B8" id="_x0000_s1027" type="#_x0000_t202" style="position:absolute;margin-left:-19.5pt;margin-top:247.5pt;width:138pt;height:74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">
                <v:textbox>
                  <w:txbxContent>
                    <w:p w14:paraId="5FB70741" w14:textId="39833860" w:rsidR="00BF3A46" w:rsidRPr="00BF3A46" w:rsidRDefault="00BF3A46" w:rsidP="00BF3A46">
                      <w:pPr>
                        <w:jc w:val="center"/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BF3A46"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Don't hesitate to contact them</w:t>
                      </w:r>
                      <w:r w:rsidRPr="00BF3A46"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 xml:space="preserve">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15E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83109D3" wp14:editId="28A3AA0A">
                <wp:simplePos x="0" y="0"/>
                <wp:positionH relativeFrom="column">
                  <wp:posOffset>123825</wp:posOffset>
                </wp:positionH>
                <wp:positionV relativeFrom="paragraph">
                  <wp:posOffset>1266825</wp:posOffset>
                </wp:positionV>
                <wp:extent cx="8194675" cy="685800"/>
                <wp:effectExtent l="0" t="0" r="158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4675" cy="6858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86264" w14:textId="71B8EAC4" w:rsidR="0093415E" w:rsidRPr="0093415E" w:rsidRDefault="003C060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BY YOUR SIDE</w:t>
                            </w:r>
                            <w:r w:rsidR="0093415E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09D3" id="_x0000_s1028" type="#_x0000_t202" style="position:absolute;margin-left:9.75pt;margin-top:99.75pt;width:645.25pt;height:5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" fillcolor="#ff6" strokecolor="#ff6">
                <v:textbox>
                  <w:txbxContent>
                    <w:p w14:paraId="5D686264" w14:textId="71B8EAC4" w:rsidR="0093415E" w:rsidRPr="0093415E" w:rsidRDefault="003C060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BY YOUR SIDE</w:t>
                      </w:r>
                      <w:r w:rsidR="0093415E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499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8820F8" wp14:editId="765D83C2">
                <wp:simplePos x="0" y="0"/>
                <wp:positionH relativeFrom="column">
                  <wp:posOffset>5363955</wp:posOffset>
                </wp:positionH>
                <wp:positionV relativeFrom="paragraph">
                  <wp:posOffset>6206932</wp:posOffset>
                </wp:positionV>
                <wp:extent cx="2498502" cy="723569"/>
                <wp:effectExtent l="0" t="0" r="16510" b="19685"/>
                <wp:wrapNone/>
                <wp:docPr id="212540580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E46DD2" w14:textId="77777777" w:rsidR="0093415E" w:rsidRPr="0093415E" w:rsidRDefault="0093415E" w:rsidP="0093415E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Last name First name</w:t>
                            </w:r>
                          </w:p>
                          <w:p w14:paraId="7F55F16B" w14:textId="45827CDD" w:rsidR="0093415E" w:rsidRPr="0093415E" w:rsidRDefault="007F7CA3" w:rsidP="0093415E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Fonction</w:t>
                            </w:r>
                            <w:proofErr w:type="spellEnd"/>
                          </w:p>
                          <w:p w14:paraId="156CC9A3" w14:textId="1F1B97CD" w:rsidR="001B4996" w:rsidRPr="0093415E" w:rsidRDefault="0093415E" w:rsidP="0093415E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E-mail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820F8" id="Text Box 7" o:spid="_x0000_s1029" type="#_x0000_t202" style="position:absolute;margin-left:422.35pt;margin-top:488.75pt;width:196.75pt;height:56.9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" fillcolor="white [3201]" strokecolor="white [3212]" strokeweight=".5pt">
                <v:textbox>
                  <w:txbxContent>
                    <w:p w14:paraId="3DE46DD2" w14:textId="77777777" w:rsidR="0093415E" w:rsidRPr="0093415E" w:rsidRDefault="0093415E" w:rsidP="0093415E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Last name First name</w:t>
                      </w:r>
                    </w:p>
                    <w:p w14:paraId="7F55F16B" w14:textId="45827CDD" w:rsidR="0093415E" w:rsidRPr="0093415E" w:rsidRDefault="007F7CA3" w:rsidP="0093415E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Fonction</w:t>
                      </w:r>
                      <w:proofErr w:type="spellEnd"/>
                    </w:p>
                    <w:p w14:paraId="156CC9A3" w14:textId="1F1B97CD" w:rsidR="001B4996" w:rsidRPr="0093415E" w:rsidRDefault="0093415E" w:rsidP="0093415E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E-mail address</w:t>
                      </w:r>
                    </w:p>
                  </w:txbxContent>
                </v:textbox>
              </v:shape>
            </w:pict>
          </mc:Fallback>
        </mc:AlternateContent>
      </w:r>
      <w:r w:rsidR="001B499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F18DA2" wp14:editId="3FCB1CAF">
                <wp:simplePos x="0" y="0"/>
                <wp:positionH relativeFrom="column">
                  <wp:posOffset>1856105</wp:posOffset>
                </wp:positionH>
                <wp:positionV relativeFrom="paragraph">
                  <wp:posOffset>6164884</wp:posOffset>
                </wp:positionV>
                <wp:extent cx="2498502" cy="723569"/>
                <wp:effectExtent l="0" t="0" r="16510" b="19685"/>
                <wp:wrapNone/>
                <wp:docPr id="116909522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D2FD78" w14:textId="77777777" w:rsidR="0093415E" w:rsidRPr="0093415E" w:rsidRDefault="0093415E" w:rsidP="0093415E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Last name First name</w:t>
                            </w:r>
                          </w:p>
                          <w:p w14:paraId="2252E27A" w14:textId="3ACF69A0" w:rsidR="0093415E" w:rsidRPr="0093415E" w:rsidRDefault="007F7CA3" w:rsidP="0093415E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Fonction</w:t>
                            </w:r>
                            <w:proofErr w:type="spellEnd"/>
                          </w:p>
                          <w:p w14:paraId="0D8BDAC5" w14:textId="60C71BCA" w:rsidR="001B4996" w:rsidRPr="0093415E" w:rsidRDefault="0093415E" w:rsidP="0093415E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E-mail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8DA2" id="_x0000_s1030" type="#_x0000_t202" style="position:absolute;margin-left:146.15pt;margin-top:485.4pt;width:196.75pt;height:56.9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" fillcolor="white [3201]" strokecolor="white [3212]" strokeweight=".5pt">
                <v:textbox>
                  <w:txbxContent>
                    <w:p w14:paraId="7DD2FD78" w14:textId="77777777" w:rsidR="0093415E" w:rsidRPr="0093415E" w:rsidRDefault="0093415E" w:rsidP="0093415E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Last name First name</w:t>
                      </w:r>
                    </w:p>
                    <w:p w14:paraId="2252E27A" w14:textId="3ACF69A0" w:rsidR="0093415E" w:rsidRPr="0093415E" w:rsidRDefault="007F7CA3" w:rsidP="0093415E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Fonction</w:t>
                      </w:r>
                      <w:proofErr w:type="spellEnd"/>
                    </w:p>
                    <w:p w14:paraId="0D8BDAC5" w14:textId="60C71BCA" w:rsidR="001B4996" w:rsidRPr="0093415E" w:rsidRDefault="0093415E" w:rsidP="0093415E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E-mail address</w:t>
                      </w:r>
                    </w:p>
                  </w:txbxContent>
                </v:textbox>
              </v:shape>
            </w:pict>
          </mc:Fallback>
        </mc:AlternateContent>
      </w:r>
      <w:r w:rsidR="007348F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8C0B3C" wp14:editId="64A9D376">
                <wp:simplePos x="0" y="0"/>
                <wp:positionH relativeFrom="margin">
                  <wp:posOffset>1636851</wp:posOffset>
                </wp:positionH>
                <wp:positionV relativeFrom="paragraph">
                  <wp:posOffset>2813050</wp:posOffset>
                </wp:positionV>
                <wp:extent cx="3251200" cy="3362960"/>
                <wp:effectExtent l="0" t="0" r="25400" b="27940"/>
                <wp:wrapNone/>
                <wp:docPr id="203469644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33629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29AA8ED4" id="Oval 6" o:spid="_x0000_s1026" style="position:absolute;margin-left:128.9pt;margin-top:221.5pt;width:256pt;height:264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7348F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20DFEB" wp14:editId="077ED2C9">
                <wp:simplePos x="0" y="0"/>
                <wp:positionH relativeFrom="margin">
                  <wp:posOffset>5068901</wp:posOffset>
                </wp:positionH>
                <wp:positionV relativeFrom="paragraph">
                  <wp:posOffset>2827655</wp:posOffset>
                </wp:positionV>
                <wp:extent cx="3251641" cy="3363401"/>
                <wp:effectExtent l="0" t="0" r="25400" b="27940"/>
                <wp:wrapNone/>
                <wp:docPr id="141982003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641" cy="336340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2D9C557D" id="Oval 6" o:spid="_x0000_s1026" style="position:absolute;margin-left:399.15pt;margin-top:222.65pt;width:256.05pt;height:264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690C0A">
        <w:rPr>
          <w:noProof/>
        </w:rPr>
        <w:drawing>
          <wp:anchor distT="0" distB="0" distL="114300" distR="114300" simplePos="0" relativeHeight="251661312" behindDoc="0" locked="0" layoutInCell="1" allowOverlap="1" wp14:anchorId="3AAEF5A5" wp14:editId="3CCB2972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10048875" cy="7745730"/>
            <wp:effectExtent l="0" t="0" r="9525" b="7620"/>
            <wp:wrapSquare wrapText="bothSides"/>
            <wp:docPr id="1116009551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09551" name="Picture 2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796">
        <w:rPr>
          <w:noProof/>
        </w:rPr>
        <w:t>8</w:t>
      </w:r>
    </w:p>
    <w:p w14:paraId="456E3B38" w14:textId="1B089638" w:rsidR="00690C0A" w:rsidRDefault="0059099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74A3BFC" wp14:editId="5A9D24D8">
                <wp:simplePos x="0" y="0"/>
                <wp:positionH relativeFrom="page">
                  <wp:posOffset>8484235</wp:posOffset>
                </wp:positionH>
                <wp:positionV relativeFrom="paragraph">
                  <wp:posOffset>361315</wp:posOffset>
                </wp:positionV>
                <wp:extent cx="1450340" cy="1229995"/>
                <wp:effectExtent l="0" t="0" r="16510" b="2730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1229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8B9ED" w14:textId="77777777" w:rsidR="00B554DB" w:rsidRPr="00BF3A46" w:rsidRDefault="00B554DB" w:rsidP="00BF3A46">
                            <w:pPr>
                              <w:jc w:val="center"/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BF3A46"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Don't hesitate to contact them</w:t>
                            </w:r>
                            <w:r w:rsidRPr="00BF3A46"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3BFC" id="Text Box 10" o:spid="_x0000_s1031" type="#_x0000_t202" style="position:absolute;margin-left:668.05pt;margin-top:28.45pt;width:114.2pt;height:96.8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">
                <v:textbox>
                  <w:txbxContent>
                    <w:p w14:paraId="1FF8B9ED" w14:textId="77777777" w:rsidR="00B554DB" w:rsidRPr="00BF3A46" w:rsidRDefault="00B554DB" w:rsidP="00BF3A46">
                      <w:pPr>
                        <w:jc w:val="center"/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BF3A46"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Don't hesitate to contact them</w:t>
                      </w:r>
                      <w:r w:rsidRPr="00BF3A46"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 xml:space="preserve"> 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917ED6A" wp14:editId="78DB2018">
                <wp:simplePos x="0" y="0"/>
                <wp:positionH relativeFrom="margin">
                  <wp:posOffset>-152400</wp:posOffset>
                </wp:positionH>
                <wp:positionV relativeFrom="paragraph">
                  <wp:posOffset>349102</wp:posOffset>
                </wp:positionV>
                <wp:extent cx="8620125" cy="8096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01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C8F87" w14:textId="77777777" w:rsidR="00B554DB" w:rsidRPr="0093415E" w:rsidRDefault="00B554D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5E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ALEBA DELEGATES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7ED6A" id="_x0000_s1032" type="#_x0000_t202" style="position:absolute;margin-left:-12pt;margin-top:27.5pt;width:678.75pt;height:63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" strokecolor="white [3212]">
                <v:textbox>
                  <w:txbxContent>
                    <w:p w14:paraId="58BC8F87" w14:textId="77777777" w:rsidR="00B554DB" w:rsidRPr="0093415E" w:rsidRDefault="00B554D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415E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YOUR ALEBA DELEGATES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781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AE14E5" wp14:editId="2CB825FD">
                <wp:simplePos x="0" y="0"/>
                <wp:positionH relativeFrom="margin">
                  <wp:posOffset>313362</wp:posOffset>
                </wp:positionH>
                <wp:positionV relativeFrom="paragraph">
                  <wp:posOffset>2532380</wp:posOffset>
                </wp:positionV>
                <wp:extent cx="2838615" cy="2878069"/>
                <wp:effectExtent l="0" t="0" r="19050" b="17780"/>
                <wp:wrapNone/>
                <wp:docPr id="70209509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287806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6770E" id="Oval 6" o:spid="_x0000_s1026" style="position:absolute;margin-left:24.65pt;margin-top:199.4pt;width:223.5pt;height:226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8F781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251451" wp14:editId="0B16DB6E">
                <wp:simplePos x="0" y="0"/>
                <wp:positionH relativeFrom="margin">
                  <wp:posOffset>3384024</wp:posOffset>
                </wp:positionH>
                <wp:positionV relativeFrom="paragraph">
                  <wp:posOffset>3113843</wp:posOffset>
                </wp:positionV>
                <wp:extent cx="2838615" cy="2878069"/>
                <wp:effectExtent l="0" t="0" r="19050" b="17780"/>
                <wp:wrapNone/>
                <wp:docPr id="173195652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287806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A6A425" id="Oval 6" o:spid="_x0000_s1026" style="position:absolute;margin-left:266.45pt;margin-top:245.2pt;width:223.5pt;height:226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8F781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9D389C" wp14:editId="2C7098D6">
                <wp:simplePos x="0" y="0"/>
                <wp:positionH relativeFrom="margin">
                  <wp:posOffset>6477963</wp:posOffset>
                </wp:positionH>
                <wp:positionV relativeFrom="paragraph">
                  <wp:posOffset>2579173</wp:posOffset>
                </wp:positionV>
                <wp:extent cx="2838615" cy="2878069"/>
                <wp:effectExtent l="0" t="0" r="19050" b="17780"/>
                <wp:wrapNone/>
                <wp:docPr id="63416051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287806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A19D22" id="Oval 6" o:spid="_x0000_s1026" style="position:absolute;margin-left:510.1pt;margin-top:203.1pt;width:223.5pt;height:226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B554DB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DCE453A" wp14:editId="4F947D7E">
                <wp:simplePos x="0" y="0"/>
                <wp:positionH relativeFrom="column">
                  <wp:posOffset>142875</wp:posOffset>
                </wp:positionH>
                <wp:positionV relativeFrom="paragraph">
                  <wp:posOffset>1266825</wp:posOffset>
                </wp:positionV>
                <wp:extent cx="8194675" cy="685800"/>
                <wp:effectExtent l="0" t="0" r="158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4675" cy="6858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55140" w14:textId="77777777" w:rsidR="00C95F89" w:rsidRPr="0093415E" w:rsidRDefault="00C95F89" w:rsidP="00C95F89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BY YOUR SIDE !</w:t>
                            </w:r>
                          </w:p>
                          <w:p w14:paraId="79889CC5" w14:textId="4FC61520" w:rsidR="00B554DB" w:rsidRPr="0093415E" w:rsidRDefault="00B554D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E453A" id="_x0000_s1033" type="#_x0000_t202" style="position:absolute;margin-left:11.25pt;margin-top:99.75pt;width:645.25pt;height:5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" fillcolor="#ff6" strokecolor="#ff6">
                <v:textbox>
                  <w:txbxContent>
                    <w:p w14:paraId="7D255140" w14:textId="77777777" w:rsidR="00C95F89" w:rsidRPr="0093415E" w:rsidRDefault="00C95F89" w:rsidP="00C95F89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BY YOUR SIDE !</w:t>
                      </w:r>
                    </w:p>
                    <w:p w14:paraId="79889CC5" w14:textId="4FC61520" w:rsidR="00B554DB" w:rsidRPr="0093415E" w:rsidRDefault="00B554D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290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D98F5A" wp14:editId="57F47A2C">
                <wp:simplePos x="0" y="0"/>
                <wp:positionH relativeFrom="column">
                  <wp:posOffset>463882</wp:posOffset>
                </wp:positionH>
                <wp:positionV relativeFrom="paragraph">
                  <wp:posOffset>5488250</wp:posOffset>
                </wp:positionV>
                <wp:extent cx="2498502" cy="723569"/>
                <wp:effectExtent l="0" t="0" r="16510" b="19685"/>
                <wp:wrapNone/>
                <wp:docPr id="194526499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F45E8B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Last name First name</w:t>
                            </w:r>
                          </w:p>
                          <w:p w14:paraId="6DDBD83B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Fonction</w:t>
                            </w:r>
                            <w:proofErr w:type="spellEnd"/>
                          </w:p>
                          <w:p w14:paraId="26033231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E-mail address</w:t>
                            </w:r>
                          </w:p>
                          <w:p w14:paraId="56DB1466" w14:textId="2D959678" w:rsidR="00172908" w:rsidRPr="00B554DB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8F5A" id="_x0000_s1034" type="#_x0000_t202" style="position:absolute;margin-left:36.55pt;margin-top:432.15pt;width:196.75pt;height:56.9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" fillcolor="white [3201]" strokecolor="white [3212]" strokeweight=".5pt">
                <v:textbox>
                  <w:txbxContent>
                    <w:p w14:paraId="44F45E8B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Last name First name</w:t>
                      </w:r>
                    </w:p>
                    <w:p w14:paraId="6DDBD83B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Fonction</w:t>
                      </w:r>
                      <w:proofErr w:type="spellEnd"/>
                    </w:p>
                    <w:p w14:paraId="26033231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E-mail address</w:t>
                      </w:r>
                    </w:p>
                    <w:p w14:paraId="56DB1466" w14:textId="2D959678" w:rsidR="00172908" w:rsidRPr="00B554DB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90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B086B3" wp14:editId="20AFCD2D">
                <wp:simplePos x="0" y="0"/>
                <wp:positionH relativeFrom="margin">
                  <wp:align>right</wp:align>
                </wp:positionH>
                <wp:positionV relativeFrom="paragraph">
                  <wp:posOffset>5568895</wp:posOffset>
                </wp:positionV>
                <wp:extent cx="2498502" cy="723569"/>
                <wp:effectExtent l="0" t="0" r="16510" b="19685"/>
                <wp:wrapNone/>
                <wp:docPr id="199864225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A2CE41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Last name First name</w:t>
                            </w:r>
                          </w:p>
                          <w:p w14:paraId="49CF8368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Fonction</w:t>
                            </w:r>
                            <w:proofErr w:type="spellEnd"/>
                          </w:p>
                          <w:p w14:paraId="38F106EC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E-mail address</w:t>
                            </w:r>
                          </w:p>
                          <w:p w14:paraId="36C9D1B0" w14:textId="68A55619" w:rsidR="00172908" w:rsidRPr="00B554DB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86B3" id="_x0000_s1035" type="#_x0000_t202" style="position:absolute;margin-left:145.55pt;margin-top:438.5pt;width:196.75pt;height:56.95pt;z-index:2516981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" fillcolor="white [3201]" strokecolor="white [3212]" strokeweight=".5pt">
                <v:textbox>
                  <w:txbxContent>
                    <w:p w14:paraId="5DA2CE41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Last name First name</w:t>
                      </w:r>
                    </w:p>
                    <w:p w14:paraId="49CF8368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Fonction</w:t>
                      </w:r>
                      <w:proofErr w:type="spellEnd"/>
                    </w:p>
                    <w:p w14:paraId="38F106EC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E-mail address</w:t>
                      </w:r>
                    </w:p>
                    <w:p w14:paraId="36C9D1B0" w14:textId="68A55619" w:rsidR="00172908" w:rsidRPr="00B554DB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90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EB16D5" wp14:editId="65AAA0B8">
                <wp:simplePos x="0" y="0"/>
                <wp:positionH relativeFrom="column">
                  <wp:posOffset>3590759</wp:posOffset>
                </wp:positionH>
                <wp:positionV relativeFrom="paragraph">
                  <wp:posOffset>6111240</wp:posOffset>
                </wp:positionV>
                <wp:extent cx="2498502" cy="723569"/>
                <wp:effectExtent l="0" t="0" r="16510" b="19685"/>
                <wp:wrapNone/>
                <wp:docPr id="30472120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50538D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Last name First name</w:t>
                            </w:r>
                          </w:p>
                          <w:p w14:paraId="58A22D13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Fonction</w:t>
                            </w:r>
                            <w:proofErr w:type="spellEnd"/>
                          </w:p>
                          <w:p w14:paraId="60A81E79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E-mail address</w:t>
                            </w:r>
                          </w:p>
                          <w:p w14:paraId="0DFD9CA6" w14:textId="547F4E4C" w:rsidR="00172908" w:rsidRPr="00B554DB" w:rsidRDefault="00172908" w:rsidP="0017290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B16D5" id="_x0000_s1036" type="#_x0000_t202" style="position:absolute;margin-left:282.75pt;margin-top:481.2pt;width:196.75pt;height:56.9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" fillcolor="white [3201]" strokecolor="white [3212]" strokeweight=".5pt">
                <v:textbox>
                  <w:txbxContent>
                    <w:p w14:paraId="4450538D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Last name First name</w:t>
                      </w:r>
                    </w:p>
                    <w:p w14:paraId="58A22D13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Fonction</w:t>
                      </w:r>
                      <w:proofErr w:type="spellEnd"/>
                    </w:p>
                    <w:p w14:paraId="60A81E79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E-mail address</w:t>
                      </w:r>
                    </w:p>
                    <w:p w14:paraId="0DFD9CA6" w14:textId="547F4E4C" w:rsidR="00172908" w:rsidRPr="00B554DB" w:rsidRDefault="00172908" w:rsidP="00172908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C0A">
        <w:rPr>
          <w:noProof/>
        </w:rPr>
        <w:drawing>
          <wp:anchor distT="0" distB="0" distL="114300" distR="114300" simplePos="0" relativeHeight="251660288" behindDoc="1" locked="0" layoutInCell="1" allowOverlap="1" wp14:anchorId="5BE04390" wp14:editId="61136AA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136294" cy="7759337"/>
            <wp:effectExtent l="0" t="0" r="0" b="0"/>
            <wp:wrapSquare wrapText="bothSides"/>
            <wp:docPr id="4678209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294" cy="77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C0A">
        <w:br w:type="page"/>
      </w:r>
    </w:p>
    <w:p w14:paraId="0099BE0E" w14:textId="0A1B9D87" w:rsidR="00690C0A" w:rsidRDefault="00590995" w:rsidP="00690C0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F0177CA" wp14:editId="23FE48D9">
                <wp:simplePos x="0" y="0"/>
                <wp:positionH relativeFrom="column">
                  <wp:posOffset>10160</wp:posOffset>
                </wp:positionH>
                <wp:positionV relativeFrom="paragraph">
                  <wp:posOffset>1275877</wp:posOffset>
                </wp:positionV>
                <wp:extent cx="8303895" cy="685800"/>
                <wp:effectExtent l="0" t="0" r="2095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6858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C70DD" w14:textId="77777777" w:rsidR="00C95F89" w:rsidRPr="0093415E" w:rsidRDefault="00C95F89" w:rsidP="00C95F89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BY YOUR SIDE !</w:t>
                            </w:r>
                          </w:p>
                          <w:p w14:paraId="4AB882D3" w14:textId="0A834BB7" w:rsidR="00B554DB" w:rsidRPr="0093415E" w:rsidRDefault="00B554D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77CA" id="_x0000_s1037" type="#_x0000_t202" style="position:absolute;margin-left:.8pt;margin-top:100.45pt;width:653.85pt;height:5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" fillcolor="#ff6" strokecolor="#ff6">
                <v:textbox>
                  <w:txbxContent>
                    <w:p w14:paraId="69FC70DD" w14:textId="77777777" w:rsidR="00C95F89" w:rsidRPr="0093415E" w:rsidRDefault="00C95F89" w:rsidP="00C95F89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BY YOUR SIDE !</w:t>
                      </w:r>
                    </w:p>
                    <w:p w14:paraId="4AB882D3" w14:textId="0A834BB7" w:rsidR="00B554DB" w:rsidRPr="0093415E" w:rsidRDefault="00B554D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1267F9B" wp14:editId="403D8B29">
                <wp:simplePos x="0" y="0"/>
                <wp:positionH relativeFrom="margin">
                  <wp:posOffset>-212651</wp:posOffset>
                </wp:positionH>
                <wp:positionV relativeFrom="paragraph">
                  <wp:posOffset>353385</wp:posOffset>
                </wp:positionV>
                <wp:extent cx="8620125" cy="80962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01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AFE6A" w14:textId="77777777" w:rsidR="00B554DB" w:rsidRPr="0093415E" w:rsidRDefault="00B554D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5E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ALEBA DELEGATES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7F9B" id="_x0000_s1038" type="#_x0000_t202" style="position:absolute;margin-left:-16.75pt;margin-top:27.85pt;width:678.75pt;height:63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" strokecolor="white [3212]">
                <v:textbox>
                  <w:txbxContent>
                    <w:p w14:paraId="491AFE6A" w14:textId="77777777" w:rsidR="00B554DB" w:rsidRPr="0093415E" w:rsidRDefault="00B554D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415E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YOUR ALEBA DELEGATES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54DB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07F40F6" wp14:editId="11B63150">
                <wp:simplePos x="0" y="0"/>
                <wp:positionH relativeFrom="column">
                  <wp:posOffset>-319909</wp:posOffset>
                </wp:positionH>
                <wp:positionV relativeFrom="paragraph">
                  <wp:posOffset>3086757</wp:posOffset>
                </wp:positionV>
                <wp:extent cx="1752600" cy="942975"/>
                <wp:effectExtent l="0" t="0" r="19050" b="2857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7ED63" w14:textId="77777777" w:rsidR="00B554DB" w:rsidRPr="00BF3A46" w:rsidRDefault="00B554DB" w:rsidP="00BF3A46">
                            <w:pPr>
                              <w:jc w:val="center"/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BF3A46"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Don't hesitate to contact them</w:t>
                            </w:r>
                            <w:r w:rsidRPr="00BF3A46"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F40F6" id="Text Box 11" o:spid="_x0000_s1039" type="#_x0000_t202" style="position:absolute;margin-left:-25.2pt;margin-top:243.05pt;width:138pt;height:74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">
                <v:textbox>
                  <w:txbxContent>
                    <w:p w14:paraId="3367ED63" w14:textId="77777777" w:rsidR="00B554DB" w:rsidRPr="00BF3A46" w:rsidRDefault="00B554DB" w:rsidP="00BF3A46">
                      <w:pPr>
                        <w:jc w:val="center"/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BF3A46"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Don't hesitate to contact them</w:t>
                      </w:r>
                      <w:r w:rsidRPr="00BF3A46"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 xml:space="preserve">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499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80DAA8" wp14:editId="5FC9DC2B">
                <wp:simplePos x="0" y="0"/>
                <wp:positionH relativeFrom="margin">
                  <wp:align>right</wp:align>
                </wp:positionH>
                <wp:positionV relativeFrom="paragraph">
                  <wp:posOffset>4098897</wp:posOffset>
                </wp:positionV>
                <wp:extent cx="2339064" cy="723569"/>
                <wp:effectExtent l="0" t="0" r="23495" b="19685"/>
                <wp:wrapNone/>
                <wp:docPr id="210092972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FCE299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Last name First name</w:t>
                            </w:r>
                          </w:p>
                          <w:p w14:paraId="048DDA88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Fonction</w:t>
                            </w:r>
                            <w:proofErr w:type="spellEnd"/>
                          </w:p>
                          <w:p w14:paraId="510549CE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E-mail address</w:t>
                            </w:r>
                          </w:p>
                          <w:p w14:paraId="1E0043F3" w14:textId="744E8A3A" w:rsidR="001B4996" w:rsidRPr="00B554DB" w:rsidRDefault="001B4996" w:rsidP="001B4996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DAA8" id="_x0000_s1040" type="#_x0000_t202" style="position:absolute;margin-left:133pt;margin-top:322.75pt;width:184.2pt;height:56.9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" fillcolor="white [3201]" strokecolor="white [3212]" strokeweight=".5pt">
                <v:textbox>
                  <w:txbxContent>
                    <w:p w14:paraId="54FCE299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Last name First name</w:t>
                      </w:r>
                    </w:p>
                    <w:p w14:paraId="048DDA88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Fonction</w:t>
                      </w:r>
                      <w:proofErr w:type="spellEnd"/>
                    </w:p>
                    <w:p w14:paraId="510549CE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E-mail address</w:t>
                      </w:r>
                    </w:p>
                    <w:p w14:paraId="1E0043F3" w14:textId="744E8A3A" w:rsidR="001B4996" w:rsidRPr="00B554DB" w:rsidRDefault="001B4996" w:rsidP="001B4996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8F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4A11B" wp14:editId="49090C81">
                <wp:simplePos x="0" y="0"/>
                <wp:positionH relativeFrom="margin">
                  <wp:posOffset>2596101</wp:posOffset>
                </wp:positionH>
                <wp:positionV relativeFrom="paragraph">
                  <wp:posOffset>2381416</wp:posOffset>
                </wp:positionV>
                <wp:extent cx="4078881" cy="4146909"/>
                <wp:effectExtent l="0" t="0" r="17145" b="25400"/>
                <wp:wrapNone/>
                <wp:docPr id="144021232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8881" cy="414690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5FFAB7EE" id="Oval 6" o:spid="_x0000_s1026" style="position:absolute;margin-left:204.4pt;margin-top:187.5pt;width:321.15pt;height:326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690C0A">
        <w:rPr>
          <w:noProof/>
        </w:rPr>
        <w:drawing>
          <wp:anchor distT="0" distB="0" distL="114300" distR="114300" simplePos="0" relativeHeight="251658240" behindDoc="0" locked="0" layoutInCell="1" allowOverlap="1" wp14:anchorId="0E71E993" wp14:editId="43F71BFF">
            <wp:simplePos x="0" y="0"/>
            <wp:positionH relativeFrom="page">
              <wp:align>right</wp:align>
            </wp:positionH>
            <wp:positionV relativeFrom="page">
              <wp:posOffset>9625</wp:posOffset>
            </wp:positionV>
            <wp:extent cx="10113645" cy="7777213"/>
            <wp:effectExtent l="0" t="0" r="1905" b="0"/>
            <wp:wrapSquare wrapText="bothSides"/>
            <wp:docPr id="1248777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45" cy="77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16A0B7" w14:textId="6EC0A32F" w:rsidR="00F8354F" w:rsidRPr="00690C0A" w:rsidRDefault="000D72DE" w:rsidP="00690C0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33969BA" wp14:editId="6BB624E7">
                <wp:simplePos x="0" y="0"/>
                <wp:positionH relativeFrom="margin">
                  <wp:posOffset>-63514</wp:posOffset>
                </wp:positionH>
                <wp:positionV relativeFrom="paragraph">
                  <wp:posOffset>350845</wp:posOffset>
                </wp:positionV>
                <wp:extent cx="8620125" cy="80962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01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6C209" w14:textId="77777777" w:rsidR="00B554DB" w:rsidRPr="0093415E" w:rsidRDefault="00B554D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5E"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ALEBA DELEGATES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69BA" id="_x0000_s1041" type="#_x0000_t202" style="position:absolute;margin-left:-5pt;margin-top:27.65pt;width:678.75pt;height:63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" strokecolor="white [3212]">
                <v:textbox>
                  <w:txbxContent>
                    <w:p w14:paraId="4636C209" w14:textId="77777777" w:rsidR="00B554DB" w:rsidRPr="0093415E" w:rsidRDefault="00B554D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415E"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YOUR ALEBA DELEGATES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54DB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8A5C671" wp14:editId="748CC40D">
                <wp:simplePos x="0" y="0"/>
                <wp:positionH relativeFrom="margin">
                  <wp:posOffset>-202019</wp:posOffset>
                </wp:positionH>
                <wp:positionV relativeFrom="paragraph">
                  <wp:posOffset>2135372</wp:posOffset>
                </wp:positionV>
                <wp:extent cx="1752600" cy="942975"/>
                <wp:effectExtent l="0" t="0" r="19050" b="2857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78780" w14:textId="77777777" w:rsidR="00B554DB" w:rsidRPr="00BF3A46" w:rsidRDefault="00B554DB" w:rsidP="00BF3A46">
                            <w:pPr>
                              <w:jc w:val="center"/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BF3A46"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Don't hesitate to contact them</w:t>
                            </w:r>
                            <w:r w:rsidRPr="00BF3A46">
                              <w:rPr>
                                <w:rFonts w:ascii="Ink Free" w:hAnsi="Ink Free" w:cs="Poppins Thi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5C671" id="Text Box 12" o:spid="_x0000_s1042" type="#_x0000_t202" style="position:absolute;margin-left:-15.9pt;margin-top:168.15pt;width:138pt;height:74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UhJQIAAE4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">
                <v:textbox>
                  <w:txbxContent>
                    <w:p w14:paraId="17D78780" w14:textId="77777777" w:rsidR="00B554DB" w:rsidRPr="00BF3A46" w:rsidRDefault="00B554DB" w:rsidP="00BF3A46">
                      <w:pPr>
                        <w:jc w:val="center"/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BF3A46"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Don't hesitate to contact them</w:t>
                      </w:r>
                      <w:r w:rsidRPr="00BF3A46">
                        <w:rPr>
                          <w:rFonts w:ascii="Ink Free" w:hAnsi="Ink Free" w:cs="Poppins Thin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 xml:space="preserve"> 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54DB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AD510CF" wp14:editId="37B74FD9">
                <wp:simplePos x="0" y="0"/>
                <wp:positionH relativeFrom="column">
                  <wp:posOffset>200025</wp:posOffset>
                </wp:positionH>
                <wp:positionV relativeFrom="paragraph">
                  <wp:posOffset>1266825</wp:posOffset>
                </wp:positionV>
                <wp:extent cx="8194675" cy="685800"/>
                <wp:effectExtent l="0" t="0" r="158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4675" cy="6858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85ED8" w14:textId="77777777" w:rsidR="00C95F89" w:rsidRPr="0093415E" w:rsidRDefault="00C95F89" w:rsidP="00C95F89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BY YOUR SIDE !</w:t>
                            </w:r>
                          </w:p>
                          <w:p w14:paraId="64722DA7" w14:textId="749DD81A" w:rsidR="00B554DB" w:rsidRPr="0093415E" w:rsidRDefault="00B554DB">
                            <w:pPr>
                              <w:rPr>
                                <w:rFonts w:ascii="Monument Extended Ultrabold" w:hAnsi="Monument Extended Ultra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10CF" id="_x0000_s1043" type="#_x0000_t202" style="position:absolute;margin-left:15.75pt;margin-top:99.75pt;width:645.25pt;height:5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" fillcolor="#ff6" strokecolor="#ff6">
                <v:textbox>
                  <w:txbxContent>
                    <w:p w14:paraId="66785ED8" w14:textId="77777777" w:rsidR="00C95F89" w:rsidRPr="0093415E" w:rsidRDefault="00C95F89" w:rsidP="00C95F89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BY YOUR SIDE !</w:t>
                      </w:r>
                    </w:p>
                    <w:p w14:paraId="64722DA7" w14:textId="749DD81A" w:rsidR="00B554DB" w:rsidRPr="0093415E" w:rsidRDefault="00B554DB">
                      <w:pPr>
                        <w:rPr>
                          <w:rFonts w:ascii="Monument Extended Ultrabold" w:hAnsi="Monument Extended Ultra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2480AE" wp14:editId="78DCF0C7">
                <wp:simplePos x="0" y="0"/>
                <wp:positionH relativeFrom="margin">
                  <wp:posOffset>2111220</wp:posOffset>
                </wp:positionH>
                <wp:positionV relativeFrom="paragraph">
                  <wp:posOffset>6207024</wp:posOffset>
                </wp:positionV>
                <wp:extent cx="2339064" cy="723569"/>
                <wp:effectExtent l="0" t="0" r="23495" b="19685"/>
                <wp:wrapNone/>
                <wp:docPr id="11527214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C9863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Last name First name</w:t>
                            </w:r>
                          </w:p>
                          <w:p w14:paraId="5E3EF4EA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Fonction</w:t>
                            </w:r>
                            <w:proofErr w:type="spellEnd"/>
                          </w:p>
                          <w:p w14:paraId="3046A4E1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E-mail address</w:t>
                            </w:r>
                          </w:p>
                          <w:p w14:paraId="3224A4F0" w14:textId="0F6F6DAE" w:rsidR="00DB7AB3" w:rsidRPr="00B554DB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480AE" id="_x0000_s1044" type="#_x0000_t202" style="position:absolute;margin-left:166.25pt;margin-top:488.75pt;width:184.2pt;height:56.9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" fillcolor="white [3201]" strokecolor="white [3212]" strokeweight=".5pt">
                <v:textbox>
                  <w:txbxContent>
                    <w:p w14:paraId="600C9863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Last name First name</w:t>
                      </w:r>
                    </w:p>
                    <w:p w14:paraId="5E3EF4EA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Fonction</w:t>
                      </w:r>
                      <w:proofErr w:type="spellEnd"/>
                    </w:p>
                    <w:p w14:paraId="3046A4E1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E-mail address</w:t>
                      </w:r>
                    </w:p>
                    <w:p w14:paraId="3224A4F0" w14:textId="0F6F6DAE" w:rsidR="00DB7AB3" w:rsidRPr="00B554DB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ECFEF1" wp14:editId="3CD201B0">
                <wp:simplePos x="0" y="0"/>
                <wp:positionH relativeFrom="margin">
                  <wp:posOffset>-228083</wp:posOffset>
                </wp:positionH>
                <wp:positionV relativeFrom="paragraph">
                  <wp:posOffset>6223819</wp:posOffset>
                </wp:positionV>
                <wp:extent cx="2339064" cy="723569"/>
                <wp:effectExtent l="0" t="0" r="23495" b="19685"/>
                <wp:wrapNone/>
                <wp:docPr id="4966186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053337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Last name First name</w:t>
                            </w:r>
                          </w:p>
                          <w:p w14:paraId="518A89C4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Fonction</w:t>
                            </w:r>
                            <w:proofErr w:type="spellEnd"/>
                          </w:p>
                          <w:p w14:paraId="4AD3F44D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E-mail address</w:t>
                            </w:r>
                          </w:p>
                          <w:p w14:paraId="6D6FDA77" w14:textId="626EFDE5" w:rsidR="00DB7AB3" w:rsidRPr="00B554DB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FEF1" id="_x0000_s1045" type="#_x0000_t202" style="position:absolute;margin-left:-17.95pt;margin-top:490.05pt;width:184.2pt;height:56.9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" fillcolor="white [3201]" strokecolor="white [3212]" strokeweight=".5pt">
                <v:textbox>
                  <w:txbxContent>
                    <w:p w14:paraId="3B053337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Last name First name</w:t>
                      </w:r>
                    </w:p>
                    <w:p w14:paraId="518A89C4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Fonction</w:t>
                      </w:r>
                      <w:proofErr w:type="spellEnd"/>
                    </w:p>
                    <w:p w14:paraId="4AD3F44D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E-mail address</w:t>
                      </w:r>
                    </w:p>
                    <w:p w14:paraId="6D6FDA77" w14:textId="626EFDE5" w:rsidR="00DB7AB3" w:rsidRPr="00B554DB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4E29E4" wp14:editId="02F2786E">
                <wp:simplePos x="0" y="0"/>
                <wp:positionH relativeFrom="margin">
                  <wp:posOffset>7000240</wp:posOffset>
                </wp:positionH>
                <wp:positionV relativeFrom="paragraph">
                  <wp:posOffset>5130509</wp:posOffset>
                </wp:positionV>
                <wp:extent cx="2339064" cy="723569"/>
                <wp:effectExtent l="0" t="0" r="23495" b="19685"/>
                <wp:wrapNone/>
                <wp:docPr id="70732187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A7F69E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Last name First name</w:t>
                            </w:r>
                          </w:p>
                          <w:p w14:paraId="64ACCDC8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Fonction</w:t>
                            </w:r>
                            <w:proofErr w:type="spellEnd"/>
                          </w:p>
                          <w:p w14:paraId="545F6F4F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E-mail address</w:t>
                            </w:r>
                          </w:p>
                          <w:p w14:paraId="1914B10C" w14:textId="15F5ADD1" w:rsidR="00DB7AB3" w:rsidRPr="00B554DB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E29E4" id="_x0000_s1046" type="#_x0000_t202" style="position:absolute;margin-left:551.2pt;margin-top:404pt;width:184.2pt;height:56.9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" fillcolor="white [3201]" strokecolor="white [3212]" strokeweight=".5pt">
                <v:textbox>
                  <w:txbxContent>
                    <w:p w14:paraId="36A7F69E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Last name First name</w:t>
                      </w:r>
                    </w:p>
                    <w:p w14:paraId="64ACCDC8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Fonction</w:t>
                      </w:r>
                      <w:proofErr w:type="spellEnd"/>
                    </w:p>
                    <w:p w14:paraId="545F6F4F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E-mail address</w:t>
                      </w:r>
                    </w:p>
                    <w:p w14:paraId="1914B10C" w14:textId="15F5ADD1" w:rsidR="00DB7AB3" w:rsidRPr="00B554DB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85DF52" wp14:editId="2A499072">
                <wp:simplePos x="0" y="0"/>
                <wp:positionH relativeFrom="margin">
                  <wp:posOffset>4661731</wp:posOffset>
                </wp:positionH>
                <wp:positionV relativeFrom="paragraph">
                  <wp:posOffset>5114658</wp:posOffset>
                </wp:positionV>
                <wp:extent cx="2339064" cy="723569"/>
                <wp:effectExtent l="0" t="0" r="23495" b="19685"/>
                <wp:wrapNone/>
                <wp:docPr id="141725530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64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E6BB46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Last name First name</w:t>
                            </w:r>
                          </w:p>
                          <w:p w14:paraId="6AAB7014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Fonction</w:t>
                            </w:r>
                            <w:proofErr w:type="spellEnd"/>
                          </w:p>
                          <w:p w14:paraId="4DF78EA6" w14:textId="77777777" w:rsidR="007F7CA3" w:rsidRPr="0093415E" w:rsidRDefault="007F7CA3" w:rsidP="007F7CA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15E"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E-mail address</w:t>
                            </w:r>
                          </w:p>
                          <w:p w14:paraId="7B589C5F" w14:textId="44F08AA5" w:rsidR="00DB7AB3" w:rsidRPr="00B554DB" w:rsidRDefault="00DB7AB3" w:rsidP="00DB7AB3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5DF52" id="_x0000_s1047" type="#_x0000_t202" style="position:absolute;margin-left:367.05pt;margin-top:402.75pt;width:184.2pt;height:56.9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" fillcolor="white [3201]" strokecolor="white [3212]" strokeweight=".5pt">
                <v:textbox>
                  <w:txbxContent>
                    <w:p w14:paraId="6CE6BB46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Last name First name</w:t>
                      </w:r>
                    </w:p>
                    <w:p w14:paraId="6AAB7014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Fonction</w:t>
                      </w:r>
                      <w:proofErr w:type="spellEnd"/>
                    </w:p>
                    <w:p w14:paraId="4DF78EA6" w14:textId="77777777" w:rsidR="007F7CA3" w:rsidRPr="0093415E" w:rsidRDefault="007F7CA3" w:rsidP="007F7CA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93415E"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  <w:t>E-mail address</w:t>
                      </w:r>
                    </w:p>
                    <w:p w14:paraId="7B589C5F" w14:textId="44F08AA5" w:rsidR="00DB7AB3" w:rsidRPr="00B554DB" w:rsidRDefault="00DB7AB3" w:rsidP="00DB7AB3">
                      <w:pPr>
                        <w:jc w:val="center"/>
                        <w:rPr>
                          <w:rFonts w:ascii="Helvetica" w:hAnsi="Helvetic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692285" wp14:editId="4884A78F">
                <wp:simplePos x="0" y="0"/>
                <wp:positionH relativeFrom="margin">
                  <wp:posOffset>7019925</wp:posOffset>
                </wp:positionH>
                <wp:positionV relativeFrom="paragraph">
                  <wp:posOffset>2815246</wp:posOffset>
                </wp:positionV>
                <wp:extent cx="2144995" cy="2179178"/>
                <wp:effectExtent l="0" t="0" r="27305" b="12065"/>
                <wp:wrapNone/>
                <wp:docPr id="17596622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995" cy="21791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505701E2" id="Oval 6" o:spid="_x0000_s1026" style="position:absolute;margin-left:552.75pt;margin-top:221.65pt;width:168.9pt;height:171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911EC3" wp14:editId="1032A4EC">
                <wp:simplePos x="0" y="0"/>
                <wp:positionH relativeFrom="margin">
                  <wp:posOffset>4725825</wp:posOffset>
                </wp:positionH>
                <wp:positionV relativeFrom="paragraph">
                  <wp:posOffset>2871387</wp:posOffset>
                </wp:positionV>
                <wp:extent cx="2144995" cy="2179178"/>
                <wp:effectExtent l="0" t="0" r="27305" b="12065"/>
                <wp:wrapNone/>
                <wp:docPr id="34444991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995" cy="21791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31B1372A" id="Oval 6" o:spid="_x0000_s1026" style="position:absolute;margin-left:372.1pt;margin-top:226.1pt;width:168.9pt;height:171.6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4814BB" wp14:editId="6D63CC38">
                <wp:simplePos x="0" y="0"/>
                <wp:positionH relativeFrom="margin">
                  <wp:posOffset>2240915</wp:posOffset>
                </wp:positionH>
                <wp:positionV relativeFrom="paragraph">
                  <wp:posOffset>3915119</wp:posOffset>
                </wp:positionV>
                <wp:extent cx="2144995" cy="2179178"/>
                <wp:effectExtent l="0" t="0" r="27305" b="12065"/>
                <wp:wrapNone/>
                <wp:docPr id="108329113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995" cy="21791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5DD7004E" id="Oval 6" o:spid="_x0000_s1026" style="position:absolute;margin-left:176.45pt;margin-top:308.3pt;width:168.9pt;height:171.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DB7AB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951DEC" wp14:editId="59AA5F49">
                <wp:simplePos x="0" y="0"/>
                <wp:positionH relativeFrom="margin">
                  <wp:posOffset>-98277</wp:posOffset>
                </wp:positionH>
                <wp:positionV relativeFrom="paragraph">
                  <wp:posOffset>3969521</wp:posOffset>
                </wp:positionV>
                <wp:extent cx="2144995" cy="2179178"/>
                <wp:effectExtent l="0" t="0" r="27305" b="12065"/>
                <wp:wrapNone/>
                <wp:docPr id="165587414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995" cy="21791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19B882A6" id="Oval 6" o:spid="_x0000_s1026" style="position:absolute;margin-left:-7.75pt;margin-top:312.55pt;width:168.9pt;height:171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" fillcolor="#fc0 [3206]" strokecolor="#f2c100 [3046]" strokeweight="1pt">
                <v:fill opacity="32896f"/>
                <w10:wrap anchorx="margin"/>
              </v:oval>
            </w:pict>
          </mc:Fallback>
        </mc:AlternateContent>
      </w:r>
      <w:r w:rsidR="00DB7AB3">
        <w:rPr>
          <w:noProof/>
        </w:rPr>
        <w:drawing>
          <wp:anchor distT="0" distB="0" distL="114300" distR="114300" simplePos="0" relativeHeight="251705344" behindDoc="0" locked="0" layoutInCell="1" allowOverlap="1" wp14:anchorId="691D96B1" wp14:editId="6630BAC3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10058400" cy="7756525"/>
            <wp:effectExtent l="0" t="0" r="0" b="0"/>
            <wp:wrapNone/>
            <wp:docPr id="10693110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AB3">
        <w:t>v</w:t>
      </w:r>
    </w:p>
    <w:sectPr w:rsidR="00F8354F" w:rsidRPr="00690C0A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189E0" w14:textId="77777777" w:rsidR="00C70EC5" w:rsidRDefault="00C70EC5">
      <w:pPr>
        <w:spacing w:before="0" w:after="0"/>
      </w:pPr>
      <w:r>
        <w:separator/>
      </w:r>
    </w:p>
  </w:endnote>
  <w:endnote w:type="continuationSeparator" w:id="0">
    <w:p w14:paraId="43B34BB2" w14:textId="77777777" w:rsidR="00C70EC5" w:rsidRDefault="00C70EC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onument Extended Ultrabold"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Poppins Thin">
    <w:panose1 w:val="00000300000000000000"/>
    <w:charset w:val="00"/>
    <w:family w:val="auto"/>
    <w:pitch w:val="variable"/>
    <w:sig w:usb0="00008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8E6BE" w14:textId="77777777" w:rsidR="00C70EC5" w:rsidRDefault="00C70EC5">
      <w:pPr>
        <w:spacing w:before="0" w:after="0"/>
      </w:pPr>
      <w:r>
        <w:separator/>
      </w:r>
    </w:p>
  </w:footnote>
  <w:footnote w:type="continuationSeparator" w:id="0">
    <w:p w14:paraId="413D5004" w14:textId="77777777" w:rsidR="00C70EC5" w:rsidRDefault="00C70EC5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3"/>
    <w:docVar w:name="MonthStart" w:val="1/1/2023"/>
  </w:docVars>
  <w:rsids>
    <w:rsidRoot w:val="00690C0A"/>
    <w:rsid w:val="00041862"/>
    <w:rsid w:val="000958A4"/>
    <w:rsid w:val="000D353A"/>
    <w:rsid w:val="000D72DE"/>
    <w:rsid w:val="00172908"/>
    <w:rsid w:val="001B4996"/>
    <w:rsid w:val="001E5A18"/>
    <w:rsid w:val="00262469"/>
    <w:rsid w:val="002F7422"/>
    <w:rsid w:val="003B46B4"/>
    <w:rsid w:val="003C060B"/>
    <w:rsid w:val="003F5669"/>
    <w:rsid w:val="00532D2F"/>
    <w:rsid w:val="00590995"/>
    <w:rsid w:val="005A6684"/>
    <w:rsid w:val="00690C0A"/>
    <w:rsid w:val="006D69BC"/>
    <w:rsid w:val="007348FB"/>
    <w:rsid w:val="007D0B2E"/>
    <w:rsid w:val="007F20A4"/>
    <w:rsid w:val="007F7A5D"/>
    <w:rsid w:val="007F7CA3"/>
    <w:rsid w:val="00804FC2"/>
    <w:rsid w:val="008F7816"/>
    <w:rsid w:val="0093415E"/>
    <w:rsid w:val="00961259"/>
    <w:rsid w:val="00A03BF5"/>
    <w:rsid w:val="00AF1308"/>
    <w:rsid w:val="00AF1C8A"/>
    <w:rsid w:val="00B50AB4"/>
    <w:rsid w:val="00B554DB"/>
    <w:rsid w:val="00B936C4"/>
    <w:rsid w:val="00BE55EB"/>
    <w:rsid w:val="00BF3A46"/>
    <w:rsid w:val="00C70EC5"/>
    <w:rsid w:val="00C93FA7"/>
    <w:rsid w:val="00C95F89"/>
    <w:rsid w:val="00CA55EB"/>
    <w:rsid w:val="00DB7AB3"/>
    <w:rsid w:val="00E6043F"/>
    <w:rsid w:val="00EA11E4"/>
    <w:rsid w:val="00EA45F5"/>
    <w:rsid w:val="00EE3796"/>
    <w:rsid w:val="00F0731E"/>
    <w:rsid w:val="00F8354F"/>
    <w:rsid w:val="00F9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2B67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AB4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semiHidden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AB4"/>
  </w:style>
  <w:style w:type="paragraph" w:styleId="Footer">
    <w:name w:val="footer"/>
    <w:basedOn w:val="Normal"/>
    <w:link w:val="Foot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0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es.benaldjia\AppData\Local\Microsoft\Office\16.0\DTS\en-US%7b5914C1C4-B2BC-4E71-854C-7D36C63DEEAD%7d\%7b6B96A12C-8860-4312-9982-A047329847F0%7dtf16382939_win32.dot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UI/customUI1455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539F575-7506-477F-B88B-113F20CD0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8B5894-BA6F-4181-B64C-4BD8C69214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477A47-FBB9-4211-BAD9-51AE9DE40E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48ECA4-865C-41E1-9B96-5316E8B9FD7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{6B96A12C-8860-4312-9982-A047329847F0}tf16382939_win32</Template>
  <TotalTime>0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2023-06-05T12:48:00Z</dcterms:created>
  <dcterms:modified xsi:type="dcterms:W3CDTF">2023-06-05T13:00:00Z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